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40648061"/>
        <w:lock w:val="contentLocked"/>
        <w:placeholder>
          <w:docPart w:val="1854CCBC1FBD4AB9A146ECAE7E96C546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344025" w:rsidRDefault="007027EB" w:rsidP="00D531BF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2755900</wp:posOffset>
                </wp:positionH>
                <wp:positionV relativeFrom="paragraph">
                  <wp:posOffset>124460</wp:posOffset>
                </wp:positionV>
                <wp:extent cx="629285" cy="809625"/>
                <wp:effectExtent l="0" t="0" r="0" b="9525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928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70D43" w:rsidRPr="00344025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D531BF">
          <w:pPr>
            <w:jc w:val="center"/>
            <w:rPr>
              <w:b/>
              <w:sz w:val="24"/>
              <w:szCs w:val="24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5C188B" w:rsidRDefault="00570D43" w:rsidP="00D531BF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РАСПОРЯЖЕНИЕ</w:t>
          </w:r>
        </w:p>
        <w:p w:rsidR="00570D43" w:rsidRPr="00D531BF" w:rsidRDefault="00570D43" w:rsidP="00D531BF">
          <w:pPr>
            <w:rPr>
              <w:sz w:val="28"/>
              <w:szCs w:val="28"/>
            </w:rPr>
          </w:pPr>
        </w:p>
        <w:p w:rsidR="00570D43" w:rsidRPr="00D531BF" w:rsidRDefault="00E42461" w:rsidP="00570D43">
          <w:pPr>
            <w:rPr>
              <w:sz w:val="28"/>
              <w:szCs w:val="28"/>
            </w:rPr>
          </w:pPr>
        </w:p>
      </w:sdtContent>
    </w:sdt>
    <w:p w:rsidR="00570D43" w:rsidRPr="00D531BF" w:rsidRDefault="00570D43" w:rsidP="00570D43">
      <w:pPr>
        <w:rPr>
          <w:sz w:val="28"/>
          <w:szCs w:val="28"/>
        </w:rPr>
      </w:pPr>
    </w:p>
    <w:p w:rsidR="00570D43" w:rsidRPr="00974FE0" w:rsidRDefault="00974FE0" w:rsidP="00570D43">
      <w:pPr>
        <w:pStyle w:val="a6"/>
        <w:ind w:left="0"/>
        <w:jc w:val="both"/>
        <w:rPr>
          <w:b/>
          <w:szCs w:val="28"/>
        </w:rPr>
      </w:pPr>
      <w:r>
        <w:rPr>
          <w:b/>
          <w:szCs w:val="28"/>
        </w:rPr>
        <w:t xml:space="preserve">23.10.2019                                                                                         </w:t>
      </w:r>
      <w:bookmarkStart w:id="0" w:name="_GoBack"/>
      <w:bookmarkEnd w:id="0"/>
      <w:r>
        <w:rPr>
          <w:b/>
          <w:szCs w:val="28"/>
        </w:rPr>
        <w:t xml:space="preserve">     № 172</w:t>
      </w:r>
    </w:p>
    <w:p w:rsidR="00570D43" w:rsidRPr="00D531BF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D531BF" w:rsidRDefault="00570D43" w:rsidP="00570D43">
      <w:pPr>
        <w:pStyle w:val="a6"/>
        <w:ind w:left="0"/>
        <w:jc w:val="both"/>
        <w:rPr>
          <w:szCs w:val="28"/>
        </w:rPr>
      </w:pPr>
    </w:p>
    <w:p w:rsidR="00AE736C" w:rsidRDefault="00AE736C" w:rsidP="00AE736C">
      <w:pPr>
        <w:tabs>
          <w:tab w:val="left" w:pos="4560"/>
        </w:tabs>
        <w:ind w:right="4908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   плана    проверок</w:t>
      </w:r>
    </w:p>
    <w:p w:rsidR="00AE736C" w:rsidRPr="00A67E2D" w:rsidRDefault="00AE736C" w:rsidP="00AE736C">
      <w:pPr>
        <w:tabs>
          <w:tab w:val="left" w:pos="4560"/>
        </w:tabs>
        <w:ind w:right="49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отдела по противодействию коррупции и контролю в сфере </w:t>
      </w:r>
      <w:proofErr w:type="gramStart"/>
      <w:r>
        <w:rPr>
          <w:sz w:val="28"/>
          <w:szCs w:val="28"/>
        </w:rPr>
        <w:t>муниципальных</w:t>
      </w:r>
      <w:proofErr w:type="gramEnd"/>
      <w:r>
        <w:rPr>
          <w:sz w:val="28"/>
          <w:szCs w:val="28"/>
        </w:rPr>
        <w:t xml:space="preserve"> закупок  на 1-ое полугодие 2020 года</w:t>
      </w:r>
    </w:p>
    <w:p w:rsidR="00570D43" w:rsidRPr="005C188B" w:rsidRDefault="00570D43" w:rsidP="00570D43">
      <w:pPr>
        <w:pStyle w:val="a6"/>
        <w:ind w:left="0"/>
        <w:jc w:val="both"/>
        <w:rPr>
          <w:szCs w:val="28"/>
        </w:rPr>
      </w:pPr>
    </w:p>
    <w:sdt>
      <w:sdtPr>
        <w:rPr>
          <w:szCs w:val="28"/>
        </w:rPr>
        <w:id w:val="1873963586"/>
        <w:lock w:val="contentLocked"/>
        <w:placeholder>
          <w:docPart w:val="D7B5867F5E3C468ABC3719099F33D485"/>
        </w:placeholder>
        <w:group/>
      </w:sdtPr>
      <w:sdtEndPr/>
      <w:sdtContent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AE736C" w:rsidRDefault="00E42461" w:rsidP="00AE736C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AE736C" w:rsidRDefault="00AE736C" w:rsidP="00AE736C">
      <w:pPr>
        <w:pStyle w:val="a6"/>
        <w:ind w:left="0" w:firstLine="426"/>
        <w:jc w:val="both"/>
        <w:rPr>
          <w:szCs w:val="28"/>
        </w:rPr>
      </w:pPr>
      <w:r>
        <w:rPr>
          <w:szCs w:val="28"/>
        </w:rPr>
        <w:t xml:space="preserve">В соответствии с административным регламентом по проведению контроля в сфере закупок товаров, работ и услуг для обеспечения муниципальных нужд Ярославского муниципального района, утвержденным постановлением Администрации ЯМР от 20.01.2015 № 88: </w:t>
      </w:r>
    </w:p>
    <w:p w:rsidR="00AE736C" w:rsidRPr="00A67E2D" w:rsidRDefault="00AE736C" w:rsidP="00AE736C">
      <w:pPr>
        <w:pStyle w:val="a6"/>
        <w:ind w:left="0" w:firstLine="426"/>
        <w:jc w:val="both"/>
        <w:rPr>
          <w:szCs w:val="28"/>
        </w:rPr>
      </w:pPr>
      <w:r w:rsidRPr="00A67E2D">
        <w:rPr>
          <w:szCs w:val="28"/>
        </w:rPr>
        <w:t>1.</w:t>
      </w:r>
      <w:r>
        <w:rPr>
          <w:szCs w:val="28"/>
        </w:rPr>
        <w:t xml:space="preserve">Утвердить план проверок отдела по противодействию коррупции                и контролю в сфере муниципальных закупок на 1-ое полугодие 2020 года согласно приложению.  </w:t>
      </w:r>
    </w:p>
    <w:p w:rsidR="00AE736C" w:rsidRPr="005C188B" w:rsidRDefault="00AE736C" w:rsidP="00AE736C">
      <w:pPr>
        <w:pStyle w:val="a6"/>
        <w:ind w:left="0" w:firstLine="426"/>
        <w:jc w:val="both"/>
        <w:rPr>
          <w:szCs w:val="28"/>
        </w:rPr>
      </w:pPr>
      <w:r w:rsidRPr="005C188B">
        <w:rPr>
          <w:szCs w:val="28"/>
        </w:rPr>
        <w:t>2</w:t>
      </w:r>
      <w:r>
        <w:rPr>
          <w:szCs w:val="28"/>
        </w:rPr>
        <w:t>. Распоряжение вступает в силу со дня подписания.</w:t>
      </w:r>
    </w:p>
    <w:p w:rsidR="00AE736C" w:rsidRDefault="00AE736C" w:rsidP="00AE736C">
      <w:pPr>
        <w:pStyle w:val="a6"/>
        <w:ind w:left="0"/>
        <w:jc w:val="both"/>
        <w:rPr>
          <w:szCs w:val="28"/>
        </w:rPr>
      </w:pPr>
    </w:p>
    <w:p w:rsidR="00AE736C" w:rsidRDefault="00AE736C" w:rsidP="00AE736C">
      <w:pPr>
        <w:pStyle w:val="a6"/>
        <w:ind w:left="0"/>
        <w:jc w:val="both"/>
        <w:rPr>
          <w:sz w:val="27"/>
          <w:szCs w:val="27"/>
        </w:rPr>
      </w:pPr>
    </w:p>
    <w:p w:rsidR="007C507C" w:rsidRDefault="007C507C" w:rsidP="007C507C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7C507C" w:rsidRDefault="007C507C" w:rsidP="007C507C">
      <w:pPr>
        <w:autoSpaceDE w:val="0"/>
        <w:autoSpaceDN w:val="0"/>
        <w:adjustRightInd w:val="0"/>
        <w:jc w:val="both"/>
        <w:rPr>
          <w:sz w:val="27"/>
          <w:szCs w:val="27"/>
        </w:rPr>
      </w:pPr>
      <w:r>
        <w:rPr>
          <w:sz w:val="27"/>
          <w:szCs w:val="27"/>
        </w:rPr>
        <w:t>Глава Ярославского</w:t>
      </w:r>
    </w:p>
    <w:p w:rsidR="007C507C" w:rsidRPr="007C507C" w:rsidRDefault="007C507C" w:rsidP="007C507C">
      <w:pPr>
        <w:autoSpaceDE w:val="0"/>
        <w:autoSpaceDN w:val="0"/>
        <w:adjustRightInd w:val="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муниципального района                                              </w:t>
      </w:r>
      <w:r w:rsidR="00B15722">
        <w:rPr>
          <w:sz w:val="27"/>
          <w:szCs w:val="27"/>
        </w:rPr>
        <w:t xml:space="preserve">                  </w:t>
      </w:r>
      <w:r>
        <w:rPr>
          <w:sz w:val="27"/>
          <w:szCs w:val="27"/>
        </w:rPr>
        <w:t>Н.В. Золотников</w:t>
      </w:r>
    </w:p>
    <w:sdt>
      <w:sdtPr>
        <w:rPr>
          <w:szCs w:val="28"/>
        </w:rPr>
        <w:id w:val="-1753655533"/>
        <w:lock w:val="contentLocked"/>
        <w:placeholder>
          <w:docPart w:val="E550447983874710BB5BCDCCC32E7E68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7C507C" w:rsidRDefault="00E42461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7C507C" w:rsidRDefault="007C507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AE736C">
      <w:pPr>
        <w:jc w:val="both"/>
        <w:rPr>
          <w:sz w:val="24"/>
          <w:szCs w:val="24"/>
        </w:rPr>
      </w:pPr>
      <w:r>
        <w:rPr>
          <w:sz w:val="24"/>
          <w:szCs w:val="24"/>
        </w:rPr>
        <w:t>Первый заместитель Главы</w:t>
      </w:r>
    </w:p>
    <w:p w:rsidR="00AE736C" w:rsidRDefault="00AE736C" w:rsidP="00AE736C">
      <w:pPr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Администрации ЯМР</w:t>
      </w:r>
    </w:p>
    <w:p w:rsidR="00AE736C" w:rsidRDefault="00AE736C" w:rsidP="00AE736C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 Н.Д. Степанов</w:t>
      </w:r>
    </w:p>
    <w:p w:rsidR="00AE736C" w:rsidRDefault="00AE736C" w:rsidP="00AE736C">
      <w:pPr>
        <w:jc w:val="both"/>
        <w:rPr>
          <w:sz w:val="24"/>
          <w:szCs w:val="24"/>
        </w:rPr>
      </w:pPr>
      <w:r>
        <w:rPr>
          <w:sz w:val="24"/>
          <w:szCs w:val="24"/>
        </w:rPr>
        <w:t>«______» __________ 2019</w:t>
      </w:r>
    </w:p>
    <w:p w:rsidR="007C507C" w:rsidRDefault="007C507C" w:rsidP="007C507C">
      <w:pPr>
        <w:jc w:val="both"/>
        <w:rPr>
          <w:sz w:val="24"/>
          <w:szCs w:val="24"/>
        </w:rPr>
      </w:pPr>
    </w:p>
    <w:p w:rsidR="007C507C" w:rsidRDefault="007C507C" w:rsidP="007C507C">
      <w:pPr>
        <w:jc w:val="both"/>
        <w:rPr>
          <w:sz w:val="24"/>
          <w:szCs w:val="24"/>
        </w:rPr>
      </w:pPr>
    </w:p>
    <w:p w:rsidR="007C507C" w:rsidRDefault="007C507C" w:rsidP="007C507C">
      <w:pPr>
        <w:jc w:val="both"/>
        <w:rPr>
          <w:sz w:val="24"/>
          <w:szCs w:val="24"/>
        </w:rPr>
      </w:pPr>
      <w:r>
        <w:rPr>
          <w:sz w:val="24"/>
          <w:szCs w:val="24"/>
        </w:rPr>
        <w:t>Н</w:t>
      </w:r>
      <w:r w:rsidRPr="000054AB">
        <w:rPr>
          <w:sz w:val="24"/>
          <w:szCs w:val="24"/>
        </w:rPr>
        <w:t>ачальник</w:t>
      </w:r>
      <w:r>
        <w:rPr>
          <w:sz w:val="24"/>
          <w:szCs w:val="24"/>
        </w:rPr>
        <w:t xml:space="preserve"> </w:t>
      </w:r>
      <w:r w:rsidRPr="000054AB">
        <w:rPr>
          <w:sz w:val="24"/>
          <w:szCs w:val="24"/>
        </w:rPr>
        <w:t xml:space="preserve"> управления правового</w:t>
      </w:r>
    </w:p>
    <w:p w:rsidR="007C507C" w:rsidRPr="000054AB" w:rsidRDefault="007C507C" w:rsidP="007C507C">
      <w:pPr>
        <w:jc w:val="both"/>
        <w:rPr>
          <w:sz w:val="24"/>
          <w:szCs w:val="24"/>
        </w:rPr>
      </w:pPr>
      <w:r w:rsidRPr="000054AB">
        <w:rPr>
          <w:sz w:val="24"/>
          <w:szCs w:val="24"/>
        </w:rPr>
        <w:t>обеспечения и муниципального заказа</w:t>
      </w:r>
    </w:p>
    <w:p w:rsidR="007C507C" w:rsidRPr="000054AB" w:rsidRDefault="007C507C" w:rsidP="007C507C">
      <w:pPr>
        <w:jc w:val="both"/>
        <w:rPr>
          <w:sz w:val="24"/>
          <w:szCs w:val="24"/>
        </w:rPr>
      </w:pPr>
      <w:r w:rsidRPr="000054AB">
        <w:rPr>
          <w:sz w:val="24"/>
          <w:szCs w:val="24"/>
        </w:rPr>
        <w:t>Администрации ЯМР</w:t>
      </w:r>
    </w:p>
    <w:p w:rsidR="007C507C" w:rsidRPr="000054AB" w:rsidRDefault="007C507C" w:rsidP="007C507C">
      <w:pPr>
        <w:jc w:val="both"/>
        <w:rPr>
          <w:sz w:val="24"/>
          <w:szCs w:val="24"/>
        </w:rPr>
      </w:pPr>
      <w:r w:rsidRPr="000054AB">
        <w:rPr>
          <w:sz w:val="24"/>
          <w:szCs w:val="24"/>
        </w:rPr>
        <w:t>__________________</w:t>
      </w:r>
      <w:r>
        <w:rPr>
          <w:sz w:val="24"/>
          <w:szCs w:val="24"/>
        </w:rPr>
        <w:t xml:space="preserve"> О.Ю. </w:t>
      </w:r>
      <w:proofErr w:type="spellStart"/>
      <w:r>
        <w:rPr>
          <w:sz w:val="24"/>
          <w:szCs w:val="24"/>
        </w:rPr>
        <w:t>Килипченко</w:t>
      </w:r>
      <w:proofErr w:type="spellEnd"/>
    </w:p>
    <w:p w:rsidR="007C507C" w:rsidRPr="000054AB" w:rsidRDefault="007C507C" w:rsidP="007C507C">
      <w:pPr>
        <w:jc w:val="both"/>
        <w:rPr>
          <w:sz w:val="24"/>
          <w:szCs w:val="24"/>
        </w:rPr>
      </w:pPr>
      <w:r w:rsidRPr="000054AB">
        <w:rPr>
          <w:sz w:val="24"/>
          <w:szCs w:val="24"/>
        </w:rPr>
        <w:t>«______»__________201</w:t>
      </w:r>
      <w:r>
        <w:rPr>
          <w:sz w:val="24"/>
          <w:szCs w:val="24"/>
        </w:rPr>
        <w:t>9</w:t>
      </w:r>
      <w:r w:rsidRPr="000054AB">
        <w:rPr>
          <w:sz w:val="24"/>
          <w:szCs w:val="24"/>
        </w:rPr>
        <w:t xml:space="preserve"> </w:t>
      </w: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Default="007C507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Pr="000054AB" w:rsidRDefault="00AE736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  <w:r w:rsidRPr="000054AB">
        <w:rPr>
          <w:sz w:val="24"/>
          <w:szCs w:val="24"/>
        </w:rPr>
        <w:t>Электронная копия сдана:</w:t>
      </w:r>
    </w:p>
    <w:p w:rsidR="007C507C" w:rsidRPr="000054AB" w:rsidRDefault="007C507C" w:rsidP="007C507C">
      <w:pPr>
        <w:jc w:val="both"/>
        <w:rPr>
          <w:sz w:val="24"/>
          <w:szCs w:val="24"/>
        </w:rPr>
      </w:pPr>
      <w:r w:rsidRPr="000054AB">
        <w:rPr>
          <w:sz w:val="24"/>
          <w:szCs w:val="24"/>
        </w:rPr>
        <w:t>Светлосонова</w:t>
      </w:r>
      <w:r>
        <w:rPr>
          <w:sz w:val="24"/>
          <w:szCs w:val="24"/>
        </w:rPr>
        <w:t xml:space="preserve"> Тамара Александровна</w:t>
      </w:r>
    </w:p>
    <w:p w:rsidR="007C507C" w:rsidRPr="000054AB" w:rsidRDefault="007C507C" w:rsidP="007C507C">
      <w:pPr>
        <w:jc w:val="both"/>
        <w:rPr>
          <w:sz w:val="24"/>
          <w:szCs w:val="24"/>
        </w:rPr>
      </w:pPr>
      <w:r w:rsidRPr="000054AB">
        <w:rPr>
          <w:sz w:val="24"/>
          <w:szCs w:val="24"/>
        </w:rPr>
        <w:t xml:space="preserve"> 25-19-13 </w:t>
      </w: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</w:p>
    <w:p w:rsidR="007C507C" w:rsidRPr="000054AB" w:rsidRDefault="007C507C" w:rsidP="007C507C">
      <w:pPr>
        <w:jc w:val="both"/>
        <w:rPr>
          <w:sz w:val="24"/>
          <w:szCs w:val="24"/>
        </w:rPr>
      </w:pPr>
      <w:r w:rsidRPr="000054AB">
        <w:rPr>
          <w:sz w:val="24"/>
          <w:szCs w:val="24"/>
        </w:rPr>
        <w:t>Направить:</w:t>
      </w:r>
    </w:p>
    <w:p w:rsidR="007C507C" w:rsidRPr="000054AB" w:rsidRDefault="007C507C" w:rsidP="007C507C">
      <w:pPr>
        <w:jc w:val="both"/>
        <w:rPr>
          <w:sz w:val="24"/>
          <w:szCs w:val="24"/>
        </w:rPr>
      </w:pPr>
      <w:r w:rsidRPr="000054AB">
        <w:rPr>
          <w:sz w:val="24"/>
          <w:szCs w:val="24"/>
        </w:rPr>
        <w:t>в дело – 2 экз.</w:t>
      </w:r>
    </w:p>
    <w:p w:rsidR="007C507C" w:rsidRDefault="007C507C" w:rsidP="007C507C">
      <w:pPr>
        <w:rPr>
          <w:sz w:val="24"/>
          <w:szCs w:val="24"/>
        </w:rPr>
      </w:pPr>
      <w:proofErr w:type="spellStart"/>
      <w:r w:rsidRPr="000054AB">
        <w:rPr>
          <w:sz w:val="24"/>
          <w:szCs w:val="24"/>
        </w:rPr>
        <w:t>отд</w:t>
      </w:r>
      <w:proofErr w:type="gramStart"/>
      <w:r>
        <w:rPr>
          <w:sz w:val="24"/>
          <w:szCs w:val="24"/>
        </w:rPr>
        <w:t>.п</w:t>
      </w:r>
      <w:proofErr w:type="gramEnd"/>
      <w:r>
        <w:rPr>
          <w:sz w:val="24"/>
          <w:szCs w:val="24"/>
        </w:rPr>
        <w:t>ротив.корруп</w:t>
      </w:r>
      <w:proofErr w:type="spellEnd"/>
      <w:r>
        <w:rPr>
          <w:sz w:val="24"/>
          <w:szCs w:val="24"/>
        </w:rPr>
        <w:t>. – 1 экз.</w:t>
      </w:r>
    </w:p>
    <w:p w:rsidR="007C507C" w:rsidRDefault="007C507C" w:rsidP="007C507C">
      <w:pPr>
        <w:rPr>
          <w:sz w:val="24"/>
          <w:szCs w:val="24"/>
        </w:rPr>
      </w:pPr>
    </w:p>
    <w:p w:rsidR="003243FE" w:rsidRPr="007C507C" w:rsidRDefault="007C507C" w:rsidP="007C507C">
      <w:pPr>
        <w:rPr>
          <w:rStyle w:val="a8"/>
          <w:sz w:val="24"/>
        </w:rPr>
        <w:sectPr w:rsidR="003243FE" w:rsidRPr="007C507C" w:rsidSect="002B198D">
          <w:headerReference w:type="even" r:id="rId9"/>
          <w:pgSz w:w="11906" w:h="16838"/>
          <w:pgMar w:top="284" w:right="567" w:bottom="1134" w:left="1701" w:header="720" w:footer="720" w:gutter="0"/>
          <w:cols w:space="720"/>
        </w:sectPr>
      </w:pPr>
      <w:r>
        <w:rPr>
          <w:sz w:val="24"/>
        </w:rPr>
        <w:t>Итого: 3 экз.</w:t>
      </w:r>
    </w:p>
    <w:p w:rsidR="00AE736C" w:rsidRPr="00C5705A" w:rsidRDefault="00AE736C" w:rsidP="00AE736C">
      <w:pPr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                                                                                                   </w:t>
      </w:r>
      <w:r w:rsidRPr="00C5705A">
        <w:rPr>
          <w:sz w:val="26"/>
          <w:szCs w:val="26"/>
        </w:rPr>
        <w:t>ПРИЛОЖЕНИЕ</w:t>
      </w:r>
    </w:p>
    <w:p w:rsidR="00AE736C" w:rsidRPr="00C5705A" w:rsidRDefault="00AE736C" w:rsidP="00AE736C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</w:t>
      </w:r>
      <w:r w:rsidRPr="00C5705A">
        <w:rPr>
          <w:sz w:val="26"/>
          <w:szCs w:val="26"/>
        </w:rPr>
        <w:t>к распоряжению</w:t>
      </w:r>
    </w:p>
    <w:p w:rsidR="00AE736C" w:rsidRPr="00C5705A" w:rsidRDefault="00AE736C" w:rsidP="00AE736C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</w:t>
      </w:r>
      <w:r w:rsidRPr="00C5705A">
        <w:rPr>
          <w:sz w:val="26"/>
          <w:szCs w:val="26"/>
        </w:rPr>
        <w:t xml:space="preserve">Администрации ЯМР </w:t>
      </w:r>
    </w:p>
    <w:p w:rsidR="00AE736C" w:rsidRPr="00C5705A" w:rsidRDefault="00AE736C" w:rsidP="00AE736C">
      <w:pPr>
        <w:rPr>
          <w:sz w:val="26"/>
          <w:szCs w:val="26"/>
        </w:rPr>
      </w:pPr>
      <w:r w:rsidRPr="00C5705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                                                                                                        </w:t>
      </w:r>
      <w:r w:rsidRPr="00C5705A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          2019</w:t>
      </w:r>
      <w:r w:rsidRPr="00C5705A">
        <w:rPr>
          <w:sz w:val="26"/>
          <w:szCs w:val="26"/>
        </w:rPr>
        <w:t xml:space="preserve"> №</w:t>
      </w:r>
      <w:r>
        <w:rPr>
          <w:sz w:val="26"/>
          <w:szCs w:val="26"/>
        </w:rPr>
        <w:t xml:space="preserve"> </w:t>
      </w:r>
    </w:p>
    <w:p w:rsidR="00AE736C" w:rsidRDefault="00AE736C" w:rsidP="00AE736C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8"/>
          <w:szCs w:val="28"/>
        </w:rPr>
      </w:pPr>
    </w:p>
    <w:p w:rsidR="00AE736C" w:rsidRPr="00C5705A" w:rsidRDefault="00AE736C" w:rsidP="00AE736C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6"/>
          <w:szCs w:val="26"/>
        </w:rPr>
      </w:pPr>
      <w:r w:rsidRPr="00C5705A">
        <w:rPr>
          <w:rFonts w:ascii="Times New Roman" w:hAnsi="Times New Roman" w:cs="Times New Roman"/>
          <w:b/>
          <w:sz w:val="26"/>
          <w:szCs w:val="26"/>
        </w:rPr>
        <w:t>План проверок</w:t>
      </w:r>
    </w:p>
    <w:p w:rsidR="00AE736C" w:rsidRDefault="00AE736C" w:rsidP="00AE736C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отдела по противодействию коррупции и контролю </w:t>
      </w:r>
    </w:p>
    <w:p w:rsidR="00AE736C" w:rsidRDefault="00AE736C" w:rsidP="00AE736C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в сфере муниципальных закупок Администрации ЯМР </w:t>
      </w:r>
    </w:p>
    <w:p w:rsidR="00AE736C" w:rsidRPr="00C5705A" w:rsidRDefault="00AE736C" w:rsidP="00AE736C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на </w:t>
      </w:r>
      <w:r>
        <w:rPr>
          <w:b/>
          <w:sz w:val="26"/>
          <w:szCs w:val="26"/>
        </w:rPr>
        <w:t>1</w:t>
      </w:r>
      <w:r w:rsidRPr="00C5705A">
        <w:rPr>
          <w:b/>
          <w:sz w:val="26"/>
          <w:szCs w:val="26"/>
        </w:rPr>
        <w:t>-ое полугодие  20</w:t>
      </w:r>
      <w:r>
        <w:rPr>
          <w:b/>
          <w:sz w:val="26"/>
          <w:szCs w:val="26"/>
        </w:rPr>
        <w:t>20</w:t>
      </w:r>
      <w:r w:rsidRPr="00C5705A">
        <w:rPr>
          <w:b/>
          <w:sz w:val="26"/>
          <w:szCs w:val="26"/>
        </w:rPr>
        <w:t xml:space="preserve"> года</w:t>
      </w:r>
    </w:p>
    <w:p w:rsidR="00AE736C" w:rsidRDefault="00AE736C" w:rsidP="00AE736C">
      <w:pPr>
        <w:ind w:firstLine="709"/>
        <w:jc w:val="both"/>
        <w:rPr>
          <w:sz w:val="28"/>
          <w:szCs w:val="28"/>
        </w:rPr>
      </w:pPr>
    </w:p>
    <w:tbl>
      <w:tblPr>
        <w:tblW w:w="10219" w:type="dxa"/>
        <w:jc w:val="center"/>
        <w:tblInd w:w="-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7"/>
        <w:gridCol w:w="2469"/>
        <w:gridCol w:w="2268"/>
        <w:gridCol w:w="1480"/>
        <w:gridCol w:w="1275"/>
        <w:gridCol w:w="1356"/>
        <w:gridCol w:w="1054"/>
      </w:tblGrid>
      <w:tr w:rsidR="00AE736C" w:rsidRPr="00323EB8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Default="00AE736C" w:rsidP="00B677D3">
            <w:pPr>
              <w:jc w:val="center"/>
            </w:pPr>
          </w:p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>
              <w:t>№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1276CC" w:rsidRDefault="00AE736C" w:rsidP="00B677D3">
            <w:pPr>
              <w:ind w:right="-250"/>
              <w:jc w:val="center"/>
            </w:pPr>
            <w:r w:rsidRPr="001276CC">
              <w:t>Наименование субъекта проверки</w:t>
            </w:r>
          </w:p>
          <w:p w:rsidR="00AE736C" w:rsidRPr="001276CC" w:rsidRDefault="00AE736C" w:rsidP="00B677D3">
            <w:pPr>
              <w:ind w:right="-250"/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Местонахождение субъекта проверки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Идентификационный номер налогопла</w:t>
            </w:r>
            <w:r>
              <w:t>тель</w:t>
            </w:r>
            <w:r w:rsidRPr="001276CC">
              <w:t>щика (ИНН)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Основание проведения проверки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Дата окончания последней проверки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Месяц проведения проверки</w:t>
            </w:r>
          </w:p>
        </w:tc>
      </w:tr>
      <w:tr w:rsidR="00AE736C" w:rsidRPr="00443B2B" w:rsidTr="0022290D">
        <w:trPr>
          <w:trHeight w:val="1622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1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учреждение «Михайловский культурно-спортивный центр» Некрасовского сельского поселения Ярославского муниципального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0C7E0D" w:rsidRDefault="00AE736C" w:rsidP="00B677D3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150517, Ярославская область, Ярославский район,                   п. Михайловский,    ул. Ленина, д. 27</w:t>
            </w:r>
            <w:proofErr w:type="gram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7627029516</w:t>
            </w:r>
          </w:p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</w:t>
            </w:r>
          </w:p>
        </w:tc>
      </w:tr>
      <w:tr w:rsidR="00AE736C" w:rsidRPr="00443B2B" w:rsidTr="0022290D">
        <w:trPr>
          <w:trHeight w:val="1621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2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детский </w:t>
            </w:r>
            <w:r w:rsidR="0022290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сад № 20 «Кузнечик» Ярославского муниципального 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района 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150510,Ярославская область,     Ярославский район,   д. </w:t>
            </w:r>
            <w:proofErr w:type="spellStart"/>
            <w:r>
              <w:rPr>
                <w:sz w:val="24"/>
                <w:szCs w:val="24"/>
              </w:rPr>
              <w:t>Кузнечиха</w:t>
            </w:r>
            <w:proofErr w:type="spellEnd"/>
            <w:r>
              <w:rPr>
                <w:sz w:val="24"/>
                <w:szCs w:val="24"/>
              </w:rPr>
              <w:t>,           ул. Центральная,       д. 4а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7627014767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</w:p>
        </w:tc>
      </w:tr>
      <w:tr w:rsidR="00AE736C" w:rsidRPr="00443B2B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3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учреждение «Комплексный центр развития поселения» </w:t>
            </w:r>
            <w:proofErr w:type="spellStart"/>
            <w:r>
              <w:rPr>
                <w:sz w:val="24"/>
                <w:szCs w:val="24"/>
              </w:rPr>
              <w:t>Ивняковского</w:t>
            </w:r>
            <w:proofErr w:type="spellEnd"/>
            <w:r>
              <w:rPr>
                <w:sz w:val="24"/>
                <w:szCs w:val="24"/>
              </w:rPr>
              <w:t xml:space="preserve">    сельского поселения Ярославского муниципального 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150507, Ярославская область, Ярославский район,</w:t>
            </w:r>
          </w:p>
          <w:p w:rsidR="00AE736C" w:rsidRPr="000C7E0D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Ивняки,              ул.  </w:t>
            </w:r>
            <w:proofErr w:type="gramStart"/>
            <w:r>
              <w:rPr>
                <w:sz w:val="24"/>
                <w:szCs w:val="24"/>
              </w:rPr>
              <w:t>Центральная</w:t>
            </w:r>
            <w:proofErr w:type="gramEnd"/>
            <w:r>
              <w:rPr>
                <w:sz w:val="24"/>
                <w:szCs w:val="24"/>
              </w:rPr>
              <w:t xml:space="preserve">,    д. 4а                 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</w:p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7627029467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90D" w:rsidRDefault="0022290D" w:rsidP="0022290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26.05.2016</w:t>
            </w:r>
          </w:p>
          <w:p w:rsidR="00AE736C" w:rsidRPr="00443B2B" w:rsidRDefault="00AE736C" w:rsidP="002229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ind w:right="-12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</w:t>
            </w:r>
          </w:p>
        </w:tc>
      </w:tr>
      <w:tr w:rsidR="00AE736C" w:rsidRPr="00443B2B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>
              <w:br w:type="page"/>
            </w:r>
            <w:r w:rsidRPr="00964D5B">
              <w:rPr>
                <w:sz w:val="24"/>
                <w:szCs w:val="24"/>
              </w:rPr>
              <w:t>4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финансов и социально-экономического развития Администрации Ярославского муниципального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150003, </w:t>
            </w:r>
          </w:p>
          <w:p w:rsidR="00AE736C" w:rsidRPr="00443B2B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Ярославль, ул. </w:t>
            </w:r>
            <w:proofErr w:type="spellStart"/>
            <w:r>
              <w:rPr>
                <w:sz w:val="24"/>
                <w:szCs w:val="24"/>
              </w:rPr>
              <w:t>З.Космодемьянской</w:t>
            </w:r>
            <w:proofErr w:type="spellEnd"/>
            <w:r>
              <w:rPr>
                <w:sz w:val="24"/>
                <w:szCs w:val="24"/>
              </w:rPr>
              <w:t xml:space="preserve">, д. 10а </w:t>
            </w:r>
          </w:p>
          <w:p w:rsidR="00AE736C" w:rsidRPr="00443B2B" w:rsidRDefault="00AE736C" w:rsidP="00B677D3">
            <w:pPr>
              <w:rPr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7606009396</w:t>
            </w:r>
          </w:p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163AB6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-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</w:tr>
      <w:tr w:rsidR="00AE736C" w:rsidRPr="00443B2B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5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общеобразовательное учреждение </w:t>
            </w:r>
            <w:r>
              <w:rPr>
                <w:sz w:val="24"/>
                <w:szCs w:val="24"/>
              </w:rPr>
              <w:lastRenderedPageBreak/>
              <w:t>«</w:t>
            </w:r>
            <w:proofErr w:type="spellStart"/>
            <w:r>
              <w:rPr>
                <w:sz w:val="24"/>
                <w:szCs w:val="24"/>
              </w:rPr>
              <w:t>Мокеевская</w:t>
            </w:r>
            <w:proofErr w:type="spellEnd"/>
            <w:r>
              <w:rPr>
                <w:sz w:val="24"/>
                <w:szCs w:val="24"/>
              </w:rPr>
              <w:t xml:space="preserve"> средняя школа» Ярославского </w:t>
            </w:r>
            <w:proofErr w:type="gramStart"/>
            <w:r>
              <w:rPr>
                <w:sz w:val="24"/>
                <w:szCs w:val="24"/>
              </w:rPr>
              <w:t>муниципального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  <w:p w:rsidR="00AE736C" w:rsidRPr="00443B2B" w:rsidRDefault="00AE736C" w:rsidP="00B677D3">
            <w:pPr>
              <w:ind w:right="-25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150527, Ярославская область, </w:t>
            </w:r>
            <w:r>
              <w:rPr>
                <w:sz w:val="24"/>
                <w:szCs w:val="24"/>
              </w:rPr>
              <w:lastRenderedPageBreak/>
              <w:t xml:space="preserve">Ярославский район, д. </w:t>
            </w:r>
            <w:proofErr w:type="spellStart"/>
            <w:r>
              <w:rPr>
                <w:sz w:val="24"/>
                <w:szCs w:val="24"/>
              </w:rPr>
              <w:t>Мокеевское</w:t>
            </w:r>
            <w:proofErr w:type="spellEnd"/>
            <w:r>
              <w:rPr>
                <w:sz w:val="24"/>
                <w:szCs w:val="24"/>
              </w:rPr>
              <w:t xml:space="preserve">, д.33                   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7627018715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Закона</w:t>
            </w:r>
          </w:p>
          <w:p w:rsidR="00AE736C" w:rsidRPr="00163AB6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lastRenderedPageBreak/>
              <w:t xml:space="preserve"> </w:t>
            </w:r>
            <w:r>
              <w:rPr>
                <w:sz w:val="24"/>
                <w:szCs w:val="24"/>
              </w:rPr>
              <w:t xml:space="preserve">      </w:t>
            </w:r>
            <w:r w:rsidRPr="00443B2B">
              <w:rPr>
                <w:sz w:val="24"/>
                <w:szCs w:val="24"/>
              </w:rPr>
              <w:t>-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</w:tr>
      <w:tr w:rsidR="00AE736C" w:rsidRPr="00443B2B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Карабихского</w:t>
            </w:r>
            <w:proofErr w:type="spellEnd"/>
            <w:r>
              <w:rPr>
                <w:sz w:val="24"/>
                <w:szCs w:val="24"/>
              </w:rPr>
              <w:t xml:space="preserve">  сельского поселения Ярославского муниципального </w:t>
            </w:r>
          </w:p>
          <w:p w:rsidR="00AE736C" w:rsidRPr="00443B2B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района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150522, Ярославская область, Ярославский район, д. </w:t>
            </w:r>
            <w:proofErr w:type="spellStart"/>
            <w:r>
              <w:rPr>
                <w:sz w:val="24"/>
                <w:szCs w:val="24"/>
              </w:rPr>
              <w:t>Карабиха</w:t>
            </w:r>
            <w:proofErr w:type="spellEnd"/>
            <w:r>
              <w:rPr>
                <w:sz w:val="24"/>
                <w:szCs w:val="24"/>
              </w:rPr>
              <w:t xml:space="preserve">,          ул. Школьная, д. 1б                   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7627034717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22290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27.07.</w:t>
            </w:r>
            <w:r w:rsidR="0022290D">
              <w:rPr>
                <w:sz w:val="24"/>
                <w:szCs w:val="24"/>
              </w:rPr>
              <w:t>2016</w:t>
            </w:r>
            <w:r>
              <w:rPr>
                <w:sz w:val="24"/>
                <w:szCs w:val="24"/>
              </w:rPr>
              <w:t xml:space="preserve">   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</w:t>
            </w:r>
          </w:p>
        </w:tc>
      </w:tr>
    </w:tbl>
    <w:p w:rsidR="00AE736C" w:rsidRDefault="00AE736C" w:rsidP="00AE736C">
      <w:pPr>
        <w:rPr>
          <w:sz w:val="28"/>
          <w:szCs w:val="28"/>
        </w:rPr>
      </w:pPr>
    </w:p>
    <w:p w:rsidR="00AE736C" w:rsidRDefault="00AE736C" w:rsidP="00AE736C">
      <w:pPr>
        <w:rPr>
          <w:sz w:val="28"/>
          <w:szCs w:val="28"/>
        </w:rPr>
      </w:pPr>
      <w:r>
        <w:rPr>
          <w:sz w:val="28"/>
          <w:szCs w:val="28"/>
        </w:rPr>
        <w:t xml:space="preserve">    * </w:t>
      </w:r>
      <w:r w:rsidRPr="004D2A6E">
        <w:rPr>
          <w:sz w:val="24"/>
          <w:szCs w:val="24"/>
        </w:rPr>
        <w:t>Использованные сокращения:</w:t>
      </w:r>
    </w:p>
    <w:p w:rsidR="00AE736C" w:rsidRPr="00BD35FF" w:rsidRDefault="00AE736C" w:rsidP="00AE73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D2A6E">
        <w:rPr>
          <w:sz w:val="24"/>
          <w:szCs w:val="24"/>
        </w:rPr>
        <w:t>Закон № 44-ФЗ</w:t>
      </w:r>
      <w:r>
        <w:rPr>
          <w:sz w:val="24"/>
          <w:szCs w:val="24"/>
        </w:rPr>
        <w:t xml:space="preserve"> </w:t>
      </w:r>
      <w:r w:rsidRPr="004D2A6E">
        <w:rPr>
          <w:sz w:val="24"/>
          <w:szCs w:val="24"/>
        </w:rPr>
        <w:t>- Федера</w:t>
      </w:r>
      <w:r>
        <w:rPr>
          <w:sz w:val="24"/>
          <w:szCs w:val="24"/>
        </w:rPr>
        <w:t xml:space="preserve">льный </w:t>
      </w:r>
      <w:r w:rsidRPr="00443B2B">
        <w:rPr>
          <w:sz w:val="24"/>
          <w:szCs w:val="24"/>
        </w:rPr>
        <w:t>закон от 05</w:t>
      </w:r>
      <w:r>
        <w:rPr>
          <w:sz w:val="24"/>
          <w:szCs w:val="24"/>
        </w:rPr>
        <w:t xml:space="preserve"> апреля 2013 года </w:t>
      </w:r>
      <w:r w:rsidRPr="00BD35FF">
        <w:rPr>
          <w:sz w:val="24"/>
          <w:szCs w:val="24"/>
        </w:rPr>
        <w:t>«О контрактной системе в сфере закупок товаров, работ, услуг для обеспечения государственных и муниципальных нужд»</w:t>
      </w:r>
    </w:p>
    <w:p w:rsidR="00AE736C" w:rsidRPr="005C188B" w:rsidRDefault="00AE736C" w:rsidP="00AE736C">
      <w:pPr>
        <w:pStyle w:val="a6"/>
        <w:ind w:left="0"/>
        <w:rPr>
          <w:sz w:val="24"/>
        </w:rPr>
      </w:pPr>
    </w:p>
    <w:p w:rsidR="007C507C" w:rsidRDefault="007C507C" w:rsidP="007C507C">
      <w:pPr>
        <w:jc w:val="both"/>
        <w:rPr>
          <w:sz w:val="24"/>
          <w:szCs w:val="24"/>
        </w:rPr>
      </w:pPr>
    </w:p>
    <w:sectPr w:rsidR="007C507C" w:rsidSect="000C21FD">
      <w:pgSz w:w="11906" w:h="16838"/>
      <w:pgMar w:top="709" w:right="73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461" w:rsidRDefault="00E42461">
      <w:r>
        <w:separator/>
      </w:r>
    </w:p>
  </w:endnote>
  <w:endnote w:type="continuationSeparator" w:id="0">
    <w:p w:rsidR="00E42461" w:rsidRDefault="00E42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461" w:rsidRDefault="00E42461">
      <w:r>
        <w:separator/>
      </w:r>
    </w:p>
  </w:footnote>
  <w:footnote w:type="continuationSeparator" w:id="0">
    <w:p w:rsidR="00E42461" w:rsidRDefault="00E424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941701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259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827"/>
    <w:rsid w:val="00000C15"/>
    <w:rsid w:val="00006521"/>
    <w:rsid w:val="00032A4D"/>
    <w:rsid w:val="0008124D"/>
    <w:rsid w:val="000B0982"/>
    <w:rsid w:val="000E7602"/>
    <w:rsid w:val="000F228F"/>
    <w:rsid w:val="00101EF8"/>
    <w:rsid w:val="00144004"/>
    <w:rsid w:val="00184F78"/>
    <w:rsid w:val="001B5A15"/>
    <w:rsid w:val="0022290D"/>
    <w:rsid w:val="002666E0"/>
    <w:rsid w:val="002911BF"/>
    <w:rsid w:val="002A71E2"/>
    <w:rsid w:val="002B198D"/>
    <w:rsid w:val="002B25A9"/>
    <w:rsid w:val="003243FE"/>
    <w:rsid w:val="00344025"/>
    <w:rsid w:val="00370742"/>
    <w:rsid w:val="003C6FDC"/>
    <w:rsid w:val="004123B4"/>
    <w:rsid w:val="00444BBD"/>
    <w:rsid w:val="00462055"/>
    <w:rsid w:val="00466EE2"/>
    <w:rsid w:val="004B0FF8"/>
    <w:rsid w:val="004D74F8"/>
    <w:rsid w:val="00547035"/>
    <w:rsid w:val="005559FC"/>
    <w:rsid w:val="00566B3C"/>
    <w:rsid w:val="00570D43"/>
    <w:rsid w:val="00580B44"/>
    <w:rsid w:val="005A1232"/>
    <w:rsid w:val="005A7F23"/>
    <w:rsid w:val="005C188B"/>
    <w:rsid w:val="005E428C"/>
    <w:rsid w:val="00612827"/>
    <w:rsid w:val="00612BC4"/>
    <w:rsid w:val="00621287"/>
    <w:rsid w:val="00641E8D"/>
    <w:rsid w:val="006519D1"/>
    <w:rsid w:val="00657221"/>
    <w:rsid w:val="00657C9C"/>
    <w:rsid w:val="00672960"/>
    <w:rsid w:val="006A3B55"/>
    <w:rsid w:val="006B6658"/>
    <w:rsid w:val="006D75DC"/>
    <w:rsid w:val="006E09AD"/>
    <w:rsid w:val="007027EB"/>
    <w:rsid w:val="007546AB"/>
    <w:rsid w:val="007C507C"/>
    <w:rsid w:val="00823ED3"/>
    <w:rsid w:val="00836409"/>
    <w:rsid w:val="0083686B"/>
    <w:rsid w:val="00836EF4"/>
    <w:rsid w:val="0087565C"/>
    <w:rsid w:val="0088250B"/>
    <w:rsid w:val="00887D89"/>
    <w:rsid w:val="00894A23"/>
    <w:rsid w:val="008B70EA"/>
    <w:rsid w:val="008C2658"/>
    <w:rsid w:val="008C2A71"/>
    <w:rsid w:val="008D5025"/>
    <w:rsid w:val="00935AC8"/>
    <w:rsid w:val="00941701"/>
    <w:rsid w:val="00950D16"/>
    <w:rsid w:val="0095604E"/>
    <w:rsid w:val="00970E91"/>
    <w:rsid w:val="00974FE0"/>
    <w:rsid w:val="009829D5"/>
    <w:rsid w:val="009B1A65"/>
    <w:rsid w:val="009C4060"/>
    <w:rsid w:val="009C455C"/>
    <w:rsid w:val="009D1527"/>
    <w:rsid w:val="009D57E2"/>
    <w:rsid w:val="009F6B63"/>
    <w:rsid w:val="00A03D6F"/>
    <w:rsid w:val="00A06B9E"/>
    <w:rsid w:val="00A45145"/>
    <w:rsid w:val="00A776DC"/>
    <w:rsid w:val="00A84531"/>
    <w:rsid w:val="00A87112"/>
    <w:rsid w:val="00AC3236"/>
    <w:rsid w:val="00AE5B3C"/>
    <w:rsid w:val="00AE736C"/>
    <w:rsid w:val="00B01AA2"/>
    <w:rsid w:val="00B032F4"/>
    <w:rsid w:val="00B0556F"/>
    <w:rsid w:val="00B15722"/>
    <w:rsid w:val="00B17B75"/>
    <w:rsid w:val="00B25934"/>
    <w:rsid w:val="00B51FA5"/>
    <w:rsid w:val="00B650ED"/>
    <w:rsid w:val="00B8281D"/>
    <w:rsid w:val="00BE2CEE"/>
    <w:rsid w:val="00C2411F"/>
    <w:rsid w:val="00C6342F"/>
    <w:rsid w:val="00C978AF"/>
    <w:rsid w:val="00CB07AD"/>
    <w:rsid w:val="00CB244C"/>
    <w:rsid w:val="00D25162"/>
    <w:rsid w:val="00D531BF"/>
    <w:rsid w:val="00D72D77"/>
    <w:rsid w:val="00D76136"/>
    <w:rsid w:val="00D77F73"/>
    <w:rsid w:val="00DB4240"/>
    <w:rsid w:val="00DF0396"/>
    <w:rsid w:val="00E26E12"/>
    <w:rsid w:val="00E35166"/>
    <w:rsid w:val="00E37B40"/>
    <w:rsid w:val="00E42461"/>
    <w:rsid w:val="00E71BEC"/>
    <w:rsid w:val="00EA529A"/>
    <w:rsid w:val="00ED6118"/>
    <w:rsid w:val="00F36D8F"/>
    <w:rsid w:val="00F52003"/>
    <w:rsid w:val="00F87C7C"/>
    <w:rsid w:val="00FD0117"/>
    <w:rsid w:val="00FF6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locked="0" w:semiHidden="0" w:unhideWhenUsed="0" w:qFormat="1"/>
    <w:lsdException w:name="heading 1" w:locked="0" w:semiHidden="0" w:unhideWhenUsed="0" w:qFormat="1"/>
    <w:lsdException w:name="heading 2" w:locked="0" w:semiHidden="0" w:unhideWhenUsed="0" w:qFormat="1"/>
    <w:lsdException w:name="heading 3" w:locked="0" w:semiHidden="0" w:unhideWhenUsed="0" w:qFormat="1"/>
    <w:lsdException w:name="heading 4" w:locked="0" w:semiHidden="0" w:unhideWhenUsed="0" w:qFormat="1"/>
    <w:lsdException w:name="heading 5" w:locked="0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locked="0"/>
    <w:lsdException w:name="footer" w:locked="0"/>
    <w:lsdException w:name="caption" w:qFormat="1"/>
    <w:lsdException w:name="page number" w:lock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locked="0"/>
    <w:lsdException w:name="Body Text" w:locked="0"/>
    <w:lsdException w:name="Body Text Indent" w:lock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locked="0"/>
    <w:lsdException w:name="Body Text Indent 2" w:locked="0"/>
    <w:lsdException w:name="Body Text Indent 3" w:locked="0"/>
    <w:lsdException w:name="Strong" w:semiHidden="0" w:unhideWhenUsed="0" w:qFormat="1"/>
    <w:lsdException w:name="Emphasis" w:semiHidden="0" w:unhideWhenUsed="0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E736C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semiHidden/>
    <w:unhideWhenUsed/>
    <w:locked/>
    <w:rsid w:val="00B1572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B157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locked="0" w:semiHidden="0" w:unhideWhenUsed="0" w:qFormat="1"/>
    <w:lsdException w:name="heading 1" w:locked="0" w:semiHidden="0" w:unhideWhenUsed="0" w:qFormat="1"/>
    <w:lsdException w:name="heading 2" w:locked="0" w:semiHidden="0" w:unhideWhenUsed="0" w:qFormat="1"/>
    <w:lsdException w:name="heading 3" w:locked="0" w:semiHidden="0" w:unhideWhenUsed="0" w:qFormat="1"/>
    <w:lsdException w:name="heading 4" w:locked="0" w:semiHidden="0" w:unhideWhenUsed="0" w:qFormat="1"/>
    <w:lsdException w:name="heading 5" w:locked="0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locked="0"/>
    <w:lsdException w:name="footer" w:locked="0"/>
    <w:lsdException w:name="caption" w:qFormat="1"/>
    <w:lsdException w:name="page number" w:lock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locked="0"/>
    <w:lsdException w:name="Body Text" w:locked="0"/>
    <w:lsdException w:name="Body Text Indent" w:lock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locked="0"/>
    <w:lsdException w:name="Body Text Indent 2" w:locked="0"/>
    <w:lsdException w:name="Body Text Indent 3" w:locked="0"/>
    <w:lsdException w:name="Strong" w:semiHidden="0" w:unhideWhenUsed="0" w:qFormat="1"/>
    <w:lsdException w:name="Emphasis" w:semiHidden="0" w:unhideWhenUsed="0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E736C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semiHidden/>
    <w:unhideWhenUsed/>
    <w:locked/>
    <w:rsid w:val="00B1572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B157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vetlosonova.YAMR\Desktop\&#1050;&#1054;%20&#1071;&#1052;&#1056;\2019&#1075;%20&#1050;&#1054;%20&#1071;&#1052;&#1056;\&#1056;&#1072;&#1089;&#1087;&#1086;&#1088;&#1103;&#1078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854CCBC1FBD4AB9A146ECAE7E96C5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022098D-F38B-42F4-A2E1-B88A60ABF2C2}"/>
      </w:docPartPr>
      <w:docPartBody>
        <w:p w:rsidR="004744C6" w:rsidRDefault="009766D9">
          <w:pPr>
            <w:pStyle w:val="1854CCBC1FBD4AB9A146ECAE7E96C546"/>
          </w:pPr>
          <w:r w:rsidRPr="00714175">
            <w:rPr>
              <w:rStyle w:val="a3"/>
            </w:rPr>
            <w:t>Место для ввода текста.</w:t>
          </w:r>
        </w:p>
      </w:docPartBody>
    </w:docPart>
    <w:docPart>
      <w:docPartPr>
        <w:name w:val="D7B5867F5E3C468ABC3719099F33D48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A9BA098-1971-4F82-A373-C08DD6091B16}"/>
      </w:docPartPr>
      <w:docPartBody>
        <w:p w:rsidR="004744C6" w:rsidRDefault="009766D9">
          <w:pPr>
            <w:pStyle w:val="D7B5867F5E3C468ABC3719099F33D485"/>
          </w:pPr>
          <w:r w:rsidRPr="00EA28DF">
            <w:rPr>
              <w:rStyle w:val="a3"/>
            </w:rPr>
            <w:t>Место для ввода текста.</w:t>
          </w:r>
        </w:p>
      </w:docPartBody>
    </w:docPart>
    <w:docPart>
      <w:docPartPr>
        <w:name w:val="E550447983874710BB5BCDCCC32E7E6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C487F3A-22B3-442C-8DAA-9638781E7185}"/>
      </w:docPartPr>
      <w:docPartBody>
        <w:p w:rsidR="004744C6" w:rsidRDefault="009766D9">
          <w:pPr>
            <w:pStyle w:val="E550447983874710BB5BCDCCC32E7E68"/>
          </w:pPr>
          <w:r w:rsidRPr="009F2C82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6D9"/>
    <w:rsid w:val="00204232"/>
    <w:rsid w:val="004744C6"/>
    <w:rsid w:val="00526073"/>
    <w:rsid w:val="00843082"/>
    <w:rsid w:val="009766D9"/>
    <w:rsid w:val="00B36F19"/>
    <w:rsid w:val="00BF0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1854CCBC1FBD4AB9A146ECAE7E96C546">
    <w:name w:val="1854CCBC1FBD4AB9A146ECAE7E96C546"/>
  </w:style>
  <w:style w:type="paragraph" w:customStyle="1" w:styleId="D7B5867F5E3C468ABC3719099F33D485">
    <w:name w:val="D7B5867F5E3C468ABC3719099F33D485"/>
  </w:style>
  <w:style w:type="paragraph" w:customStyle="1" w:styleId="E550447983874710BB5BCDCCC32E7E68">
    <w:name w:val="E550447983874710BB5BCDCCC32E7E6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1854CCBC1FBD4AB9A146ECAE7E96C546">
    <w:name w:val="1854CCBC1FBD4AB9A146ECAE7E96C546"/>
  </w:style>
  <w:style w:type="paragraph" w:customStyle="1" w:styleId="D7B5867F5E3C468ABC3719099F33D485">
    <w:name w:val="D7B5867F5E3C468ABC3719099F33D485"/>
  </w:style>
  <w:style w:type="paragraph" w:customStyle="1" w:styleId="E550447983874710BB5BCDCCC32E7E68">
    <w:name w:val="E550447983874710BB5BCDCCC32E7E6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</Template>
  <TotalTime>12</TotalTime>
  <Pages>4</Pages>
  <Words>611</Words>
  <Characters>3483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svetlosonova</dc:creator>
  <cp:lastModifiedBy>svetlosonova</cp:lastModifiedBy>
  <cp:revision>6</cp:revision>
  <cp:lastPrinted>2019-10-21T10:59:00Z</cp:lastPrinted>
  <dcterms:created xsi:type="dcterms:W3CDTF">2019-10-21T05:31:00Z</dcterms:created>
  <dcterms:modified xsi:type="dcterms:W3CDTF">2019-10-23T13:05:00Z</dcterms:modified>
</cp:coreProperties>
</file>